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6926A" w14:textId="77777777" w:rsidR="007C4786" w:rsidRDefault="00416146" w:rsidP="0067710B">
      <w:r>
        <w:rPr>
          <w:rFonts w:hint="eastAsia"/>
          <w:noProof/>
          <w:lang w:val="en-AU" w:eastAsia="en-AU"/>
        </w:rPr>
        <w:drawing>
          <wp:anchor distT="0" distB="0" distL="114300" distR="114300" simplePos="0" relativeHeight="251656191" behindDoc="1" locked="0" layoutInCell="1" allowOverlap="1" wp14:anchorId="196CCD1D" wp14:editId="7E0590D9">
            <wp:simplePos x="0" y="0"/>
            <wp:positionH relativeFrom="column">
              <wp:posOffset>-914136</wp:posOffset>
            </wp:positionH>
            <wp:positionV relativeFrom="paragraph">
              <wp:posOffset>-913765</wp:posOffset>
            </wp:positionV>
            <wp:extent cx="7543800" cy="10666751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JOSEPH'S PRIMARY l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BA9E0" w14:textId="77777777" w:rsidR="0067710B" w:rsidRDefault="0067710B" w:rsidP="0067710B"/>
    <w:p w14:paraId="2640C726" w14:textId="77777777" w:rsidR="0067710B" w:rsidRDefault="0067710B" w:rsidP="0067710B"/>
    <w:p w14:paraId="1E24CF4E" w14:textId="77777777" w:rsidR="0067710B" w:rsidRDefault="0067710B" w:rsidP="0067710B"/>
    <w:p w14:paraId="0531964B" w14:textId="77777777" w:rsidR="0067710B" w:rsidRDefault="0067710B" w:rsidP="0067710B"/>
    <w:p w14:paraId="5A5F5C23" w14:textId="77777777" w:rsidR="0067710B" w:rsidRDefault="0067710B" w:rsidP="0067710B"/>
    <w:p w14:paraId="175EA0F4" w14:textId="77777777" w:rsidR="0067710B" w:rsidRDefault="0067710B" w:rsidP="0067710B"/>
    <w:p w14:paraId="24517C3F" w14:textId="77777777" w:rsidR="00876862" w:rsidRPr="00876862" w:rsidRDefault="00876862" w:rsidP="004378B8">
      <w:pPr>
        <w:rPr>
          <w:rFonts w:ascii="Calibri" w:hAnsi="Calibri"/>
        </w:rPr>
      </w:pPr>
      <w:r w:rsidRPr="00876862">
        <w:rPr>
          <w:rFonts w:ascii="Calibri" w:hAnsi="Calibri"/>
          <w:b/>
          <w:sz w:val="40"/>
          <w:szCs w:val="40"/>
          <w:u w:val="single"/>
        </w:rPr>
        <w:t>UNIFORM POLICY</w:t>
      </w:r>
    </w:p>
    <w:p w14:paraId="65183AED" w14:textId="77777777" w:rsidR="00876862" w:rsidRPr="00876862" w:rsidRDefault="00876862" w:rsidP="00876862">
      <w:pPr>
        <w:jc w:val="center"/>
        <w:rPr>
          <w:rFonts w:ascii="Calibri" w:hAnsi="Calibri"/>
        </w:rPr>
      </w:pPr>
    </w:p>
    <w:p w14:paraId="6D997F38" w14:textId="77777777" w:rsidR="00876862" w:rsidRPr="00876862" w:rsidRDefault="00EF2C46" w:rsidP="00876862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noProof/>
          <w:u w:val="single"/>
          <w:lang w:val="en-AU" w:eastAsia="en-AU"/>
        </w:rPr>
        <w:drawing>
          <wp:anchor distT="0" distB="0" distL="114300" distR="114300" simplePos="0" relativeHeight="251657216" behindDoc="1" locked="0" layoutInCell="1" allowOverlap="1" wp14:anchorId="7D53856C" wp14:editId="67E7BEB2">
            <wp:simplePos x="0" y="0"/>
            <wp:positionH relativeFrom="column">
              <wp:posOffset>4724400</wp:posOffset>
            </wp:positionH>
            <wp:positionV relativeFrom="paragraph">
              <wp:posOffset>62865</wp:posOffset>
            </wp:positionV>
            <wp:extent cx="1259205" cy="1273810"/>
            <wp:effectExtent l="0" t="0" r="0" b="254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1"/>
                    <a:srcRect t="3068" b="3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73810"/>
                    </a:xfrm>
                    <a:prstGeom prst="rect">
                      <a:avLst/>
                    </a:prstGeom>
                    <a:solidFill>
                      <a:srgbClr val="FFFFFF">
                        <a:alpha val="61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862" w:rsidRPr="00876862">
        <w:rPr>
          <w:rFonts w:ascii="Calibri" w:hAnsi="Calibri"/>
          <w:b/>
          <w:u w:val="single"/>
        </w:rPr>
        <w:t>DAY UNIFORM</w:t>
      </w:r>
    </w:p>
    <w:p w14:paraId="34B2817A" w14:textId="77777777" w:rsidR="00876862" w:rsidRPr="00876862" w:rsidRDefault="00876862" w:rsidP="00876862">
      <w:pPr>
        <w:rPr>
          <w:rFonts w:ascii="Calibri" w:hAnsi="Calibri"/>
          <w:b/>
        </w:rPr>
      </w:pPr>
      <w:r w:rsidRPr="00876862">
        <w:rPr>
          <w:rFonts w:ascii="Calibri" w:hAnsi="Calibri"/>
          <w:b/>
        </w:rPr>
        <w:t>Girls</w:t>
      </w:r>
    </w:p>
    <w:p w14:paraId="3F1E0228" w14:textId="77777777" w:rsidR="00416146" w:rsidRDefault="007857DE" w:rsidP="00876862">
      <w:pPr>
        <w:rPr>
          <w:rFonts w:asciiTheme="majorHAnsi" w:hAnsiTheme="majorHAnsi"/>
          <w:i/>
          <w:lang w:val="en-AU"/>
        </w:rPr>
      </w:pPr>
      <w:r>
        <w:rPr>
          <w:rFonts w:ascii="Calibri" w:hAnsi="Calibri"/>
        </w:rPr>
        <w:t xml:space="preserve">Bottle green </w:t>
      </w:r>
      <w:r w:rsidR="00416146">
        <w:rPr>
          <w:rFonts w:ascii="Calibri" w:hAnsi="Calibri"/>
        </w:rPr>
        <w:t xml:space="preserve">Beare and Ley culottes </w:t>
      </w:r>
      <w:r w:rsidR="00416146" w:rsidRPr="006744A4">
        <w:rPr>
          <w:rFonts w:ascii="Calibri" w:hAnsi="Calibri"/>
          <w:i/>
        </w:rPr>
        <w:t xml:space="preserve">STYLE CODE: </w:t>
      </w:r>
      <w:r w:rsidR="006744A4" w:rsidRPr="006744A4">
        <w:rPr>
          <w:rFonts w:asciiTheme="majorHAnsi" w:hAnsiTheme="majorHAnsi"/>
          <w:i/>
          <w:lang w:val="en-AU"/>
        </w:rPr>
        <w:t>LGCBG</w:t>
      </w:r>
      <w:r w:rsidR="006744A4">
        <w:rPr>
          <w:rFonts w:asciiTheme="majorHAnsi" w:hAnsiTheme="majorHAnsi"/>
          <w:i/>
          <w:lang w:val="en-AU"/>
        </w:rPr>
        <w:t>/78904</w:t>
      </w:r>
    </w:p>
    <w:p w14:paraId="7D459464" w14:textId="77777777" w:rsidR="00973E31" w:rsidRPr="00973E31" w:rsidRDefault="00973E31" w:rsidP="00876862">
      <w:pPr>
        <w:rPr>
          <w:rFonts w:ascii="Calibri" w:hAnsi="Calibri"/>
          <w:b/>
          <w:i/>
        </w:rPr>
      </w:pPr>
      <w:r w:rsidRPr="00973E31">
        <w:rPr>
          <w:rFonts w:asciiTheme="majorHAnsi" w:hAnsiTheme="majorHAnsi"/>
          <w:b/>
          <w:i/>
          <w:lang w:val="en-AU"/>
        </w:rPr>
        <w:t>(Please note:  no skirts or shorts with a skirt front are acceptable)</w:t>
      </w:r>
    </w:p>
    <w:p w14:paraId="715AB4B0" w14:textId="77777777" w:rsidR="00876862" w:rsidRDefault="00876862" w:rsidP="00876862">
      <w:pPr>
        <w:rPr>
          <w:rFonts w:ascii="Calibri" w:hAnsi="Calibri"/>
        </w:rPr>
      </w:pPr>
      <w:r>
        <w:rPr>
          <w:rFonts w:ascii="Calibri" w:hAnsi="Calibri"/>
        </w:rPr>
        <w:t>School shirt with embroidered school badge</w:t>
      </w:r>
    </w:p>
    <w:p w14:paraId="3FD2C796" w14:textId="77777777" w:rsidR="00876862" w:rsidRDefault="00876862" w:rsidP="00876862">
      <w:pPr>
        <w:rPr>
          <w:rFonts w:ascii="Calibri" w:hAnsi="Calibri"/>
        </w:rPr>
      </w:pPr>
    </w:p>
    <w:p w14:paraId="143FA4E1" w14:textId="77777777" w:rsidR="00973E31" w:rsidRDefault="00876862" w:rsidP="00876862">
      <w:pPr>
        <w:rPr>
          <w:rFonts w:ascii="Calibri" w:hAnsi="Calibri"/>
          <w:b/>
        </w:rPr>
      </w:pPr>
      <w:r>
        <w:rPr>
          <w:rFonts w:ascii="Calibri" w:hAnsi="Calibri"/>
          <w:b/>
        </w:rPr>
        <w:t>BOYS</w:t>
      </w:r>
    </w:p>
    <w:p w14:paraId="68A507FA" w14:textId="77777777" w:rsidR="00416146" w:rsidRDefault="007857DE" w:rsidP="00876862">
      <w:pPr>
        <w:rPr>
          <w:rFonts w:ascii="Calibri" w:hAnsi="Calibri"/>
          <w:i/>
        </w:rPr>
      </w:pPr>
      <w:r>
        <w:rPr>
          <w:rFonts w:ascii="Calibri" w:hAnsi="Calibri"/>
        </w:rPr>
        <w:t>Bottle green</w:t>
      </w:r>
      <w:r w:rsidR="00416146">
        <w:rPr>
          <w:rFonts w:ascii="Calibri" w:hAnsi="Calibri"/>
        </w:rPr>
        <w:t xml:space="preserve"> </w:t>
      </w:r>
      <w:r w:rsidR="006744A4">
        <w:rPr>
          <w:rFonts w:ascii="Calibri" w:hAnsi="Calibri"/>
        </w:rPr>
        <w:t xml:space="preserve">blockers </w:t>
      </w:r>
      <w:r w:rsidR="00416146">
        <w:rPr>
          <w:rFonts w:ascii="Calibri" w:hAnsi="Calibri"/>
        </w:rPr>
        <w:t xml:space="preserve">Beare and Ley </w:t>
      </w:r>
      <w:r>
        <w:rPr>
          <w:rFonts w:ascii="Calibri" w:hAnsi="Calibri"/>
        </w:rPr>
        <w:t xml:space="preserve">shorts </w:t>
      </w:r>
      <w:r w:rsidRPr="006744A4">
        <w:rPr>
          <w:rFonts w:ascii="Calibri" w:hAnsi="Calibri"/>
          <w:i/>
        </w:rPr>
        <w:t>STYLE CODE:</w:t>
      </w:r>
      <w:r>
        <w:rPr>
          <w:rFonts w:ascii="Calibri" w:hAnsi="Calibri"/>
        </w:rPr>
        <w:t xml:space="preserve"> </w:t>
      </w:r>
      <w:r w:rsidR="006744A4" w:rsidRPr="006744A4">
        <w:rPr>
          <w:rFonts w:ascii="Calibri" w:hAnsi="Calibri"/>
          <w:i/>
        </w:rPr>
        <w:t>LGSBG</w:t>
      </w:r>
      <w:r w:rsidR="006744A4">
        <w:rPr>
          <w:rFonts w:ascii="Calibri" w:hAnsi="Calibri"/>
          <w:i/>
        </w:rPr>
        <w:t>/95034</w:t>
      </w:r>
    </w:p>
    <w:p w14:paraId="1E300386" w14:textId="77777777" w:rsidR="00973E31" w:rsidRPr="00973E31" w:rsidRDefault="00973E31" w:rsidP="00876862">
      <w:pPr>
        <w:rPr>
          <w:rFonts w:ascii="Calibri" w:hAnsi="Calibri"/>
          <w:b/>
        </w:rPr>
      </w:pPr>
      <w:r>
        <w:rPr>
          <w:rFonts w:ascii="Calibri" w:hAnsi="Calibri"/>
          <w:b/>
          <w:i/>
        </w:rPr>
        <w:t>(Please note:  no cargo shorts are acceptable)</w:t>
      </w:r>
    </w:p>
    <w:p w14:paraId="3303EF44" w14:textId="77777777" w:rsidR="00876862" w:rsidRDefault="00876862" w:rsidP="00876862">
      <w:pPr>
        <w:rPr>
          <w:rFonts w:ascii="Calibri" w:hAnsi="Calibri"/>
        </w:rPr>
      </w:pPr>
      <w:r>
        <w:rPr>
          <w:rFonts w:ascii="Calibri" w:hAnsi="Calibri"/>
        </w:rPr>
        <w:t>School shirt with embroidered school badge</w:t>
      </w:r>
    </w:p>
    <w:p w14:paraId="38FED766" w14:textId="77777777" w:rsidR="00876862" w:rsidRDefault="00876862" w:rsidP="00876862">
      <w:pPr>
        <w:rPr>
          <w:rFonts w:ascii="Calibri" w:hAnsi="Calibri"/>
        </w:rPr>
      </w:pPr>
    </w:p>
    <w:p w14:paraId="239A39C6" w14:textId="77777777" w:rsidR="00876862" w:rsidRDefault="00876862" w:rsidP="00876862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SPORTS UNIFORM</w:t>
      </w:r>
    </w:p>
    <w:p w14:paraId="6EA732F9" w14:textId="77777777" w:rsidR="00876862" w:rsidRDefault="006744A4" w:rsidP="00876862">
      <w:pPr>
        <w:rPr>
          <w:rFonts w:ascii="Calibri" w:hAnsi="Calibri"/>
          <w:b/>
        </w:rPr>
      </w:pPr>
      <w:r>
        <w:rPr>
          <w:rFonts w:ascii="Calibri" w:hAnsi="Calibri"/>
          <w:b/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01FC9559" wp14:editId="45A276A3">
            <wp:simplePos x="0" y="0"/>
            <wp:positionH relativeFrom="column">
              <wp:posOffset>4781550</wp:posOffset>
            </wp:positionH>
            <wp:positionV relativeFrom="paragraph">
              <wp:posOffset>66040</wp:posOffset>
            </wp:positionV>
            <wp:extent cx="1146175" cy="135382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12"/>
                    <a:srcRect l="7501" r="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56C">
        <w:rPr>
          <w:rFonts w:ascii="Calibri" w:hAnsi="Calibri"/>
          <w:b/>
        </w:rPr>
        <w:t>Girls</w:t>
      </w:r>
    </w:p>
    <w:p w14:paraId="1F5B76B1" w14:textId="77777777" w:rsidR="00BE256C" w:rsidRDefault="00BE256C" w:rsidP="00876862">
      <w:pPr>
        <w:rPr>
          <w:rFonts w:ascii="Calibri" w:hAnsi="Calibri"/>
        </w:rPr>
      </w:pPr>
      <w:r>
        <w:rPr>
          <w:rFonts w:ascii="Calibri" w:hAnsi="Calibri"/>
        </w:rPr>
        <w:t>Navy blue polo shirt with gold, green and red horizontal stripes</w:t>
      </w:r>
    </w:p>
    <w:p w14:paraId="12E51E13" w14:textId="77777777" w:rsidR="00BE256C" w:rsidRDefault="00BE256C" w:rsidP="00876862">
      <w:pPr>
        <w:rPr>
          <w:rFonts w:ascii="Calibri" w:hAnsi="Calibri"/>
        </w:rPr>
      </w:pPr>
      <w:r>
        <w:rPr>
          <w:rFonts w:ascii="Calibri" w:hAnsi="Calibri"/>
        </w:rPr>
        <w:t xml:space="preserve">Bottle green </w:t>
      </w:r>
      <w:r w:rsidR="007857DE">
        <w:rPr>
          <w:rFonts w:ascii="Calibri" w:hAnsi="Calibri"/>
        </w:rPr>
        <w:t>culottes</w:t>
      </w:r>
      <w:r>
        <w:rPr>
          <w:rFonts w:ascii="Calibri" w:hAnsi="Calibri"/>
        </w:rPr>
        <w:t xml:space="preserve"> (as per day uniform) or sports shorts with logo</w:t>
      </w:r>
    </w:p>
    <w:p w14:paraId="7ABF7419" w14:textId="77777777" w:rsidR="00BE256C" w:rsidRDefault="00BE256C" w:rsidP="00876862">
      <w:pPr>
        <w:rPr>
          <w:rFonts w:ascii="Calibri" w:hAnsi="Calibri"/>
        </w:rPr>
      </w:pPr>
    </w:p>
    <w:p w14:paraId="1DD5E1F0" w14:textId="77777777" w:rsidR="00BE256C" w:rsidRDefault="00BE256C" w:rsidP="00876862">
      <w:pPr>
        <w:rPr>
          <w:rFonts w:ascii="Calibri" w:hAnsi="Calibri"/>
          <w:b/>
        </w:rPr>
      </w:pPr>
      <w:r>
        <w:rPr>
          <w:rFonts w:ascii="Calibri" w:hAnsi="Calibri"/>
          <w:b/>
        </w:rPr>
        <w:t>BOYS</w:t>
      </w:r>
    </w:p>
    <w:p w14:paraId="31497B98" w14:textId="77777777" w:rsidR="00BE256C" w:rsidRDefault="00BE256C" w:rsidP="00876862">
      <w:pPr>
        <w:rPr>
          <w:rFonts w:ascii="Calibri" w:hAnsi="Calibri"/>
        </w:rPr>
      </w:pPr>
      <w:r>
        <w:rPr>
          <w:rFonts w:ascii="Calibri" w:hAnsi="Calibri"/>
        </w:rPr>
        <w:t>Navy blue polo shirt with gold, green and red horizontal stripes</w:t>
      </w:r>
    </w:p>
    <w:p w14:paraId="6B175407" w14:textId="77777777" w:rsidR="00BE256C" w:rsidRDefault="00BE256C" w:rsidP="00876862">
      <w:pPr>
        <w:rPr>
          <w:rFonts w:ascii="Calibri" w:hAnsi="Calibri"/>
        </w:rPr>
      </w:pPr>
      <w:r>
        <w:rPr>
          <w:rFonts w:ascii="Calibri" w:hAnsi="Calibri"/>
        </w:rPr>
        <w:t>Bottle green shorts (as per day uniform) or sports shorts with logo</w:t>
      </w:r>
    </w:p>
    <w:p w14:paraId="78FF7A43" w14:textId="77777777" w:rsidR="00BE256C" w:rsidRDefault="00BE256C" w:rsidP="00876862">
      <w:pPr>
        <w:rPr>
          <w:rFonts w:ascii="Calibri" w:hAnsi="Calibri"/>
        </w:rPr>
      </w:pPr>
    </w:p>
    <w:p w14:paraId="7C0267EE" w14:textId="77777777" w:rsidR="0047369C" w:rsidRDefault="0047369C" w:rsidP="007857DE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Parents will be informed as to which days each class will be required to wear their sports uniform th</w:t>
      </w:r>
      <w:r w:rsidR="007857DE">
        <w:rPr>
          <w:rFonts w:ascii="Calibri" w:hAnsi="Calibri"/>
          <w:b/>
        </w:rPr>
        <w:t xml:space="preserve">rough </w:t>
      </w:r>
      <w:r w:rsidR="00973E31">
        <w:rPr>
          <w:rFonts w:ascii="Calibri" w:hAnsi="Calibri"/>
          <w:b/>
        </w:rPr>
        <w:t>class communication</w:t>
      </w:r>
      <w:r w:rsidR="007857DE">
        <w:rPr>
          <w:rFonts w:ascii="Calibri" w:hAnsi="Calibri"/>
          <w:b/>
        </w:rPr>
        <w:t>. These are</w:t>
      </w:r>
      <w:r>
        <w:rPr>
          <w:rFonts w:ascii="Calibri" w:hAnsi="Calibri"/>
          <w:b/>
        </w:rPr>
        <w:t xml:space="preserve"> the only day</w:t>
      </w:r>
      <w:r w:rsidR="007857DE">
        <w:rPr>
          <w:rFonts w:ascii="Calibri" w:hAnsi="Calibri"/>
          <w:b/>
        </w:rPr>
        <w:t>s</w:t>
      </w:r>
      <w:r>
        <w:rPr>
          <w:rFonts w:ascii="Calibri" w:hAnsi="Calibri"/>
          <w:b/>
        </w:rPr>
        <w:t xml:space="preserve"> the sports uniform is to be worn unless notified.</w:t>
      </w:r>
    </w:p>
    <w:p w14:paraId="0359FE97" w14:textId="77777777" w:rsidR="0047369C" w:rsidRDefault="0047369C" w:rsidP="00876862">
      <w:pPr>
        <w:rPr>
          <w:rFonts w:ascii="Calibri" w:hAnsi="Calibri"/>
          <w:b/>
        </w:rPr>
      </w:pPr>
    </w:p>
    <w:p w14:paraId="2E889457" w14:textId="77777777" w:rsidR="00BE256C" w:rsidRPr="007857DE" w:rsidRDefault="00BE256C" w:rsidP="00876862">
      <w:pPr>
        <w:rPr>
          <w:rFonts w:ascii="Calibri" w:hAnsi="Calibri"/>
          <w:b/>
          <w:u w:val="single"/>
        </w:rPr>
      </w:pPr>
      <w:r w:rsidRPr="007857DE">
        <w:rPr>
          <w:rFonts w:ascii="Calibri" w:hAnsi="Calibri"/>
          <w:b/>
          <w:u w:val="single"/>
        </w:rPr>
        <w:t>ALL STUDENTS</w:t>
      </w:r>
    </w:p>
    <w:p w14:paraId="48AF8AE6" w14:textId="77777777" w:rsidR="00973E31" w:rsidRDefault="00F35303" w:rsidP="00876862">
      <w:pPr>
        <w:rPr>
          <w:rFonts w:ascii="Calibri" w:hAnsi="Calibri"/>
        </w:rPr>
      </w:pPr>
      <w:r w:rsidRPr="007857DE">
        <w:rPr>
          <w:rFonts w:ascii="Calibri" w:hAnsi="Calibri"/>
          <w:b/>
        </w:rPr>
        <w:t>HAT</w:t>
      </w:r>
      <w:r w:rsidRPr="00416146">
        <w:rPr>
          <w:rFonts w:ascii="Calibri" w:hAnsi="Calibri"/>
        </w:rPr>
        <w:t xml:space="preserve">:  reversible house </w:t>
      </w:r>
      <w:proofErr w:type="spellStart"/>
      <w:r w:rsidRPr="00416146">
        <w:rPr>
          <w:rFonts w:ascii="Calibri" w:hAnsi="Calibri"/>
        </w:rPr>
        <w:t>colour</w:t>
      </w:r>
      <w:proofErr w:type="spellEnd"/>
      <w:r w:rsidRPr="00416146">
        <w:rPr>
          <w:rFonts w:ascii="Calibri" w:hAnsi="Calibri"/>
        </w:rPr>
        <w:t xml:space="preserve"> bucket hat with school logo (</w:t>
      </w:r>
      <w:r w:rsidR="00973E31">
        <w:rPr>
          <w:rFonts w:ascii="Calibri" w:hAnsi="Calibri"/>
        </w:rPr>
        <w:t xml:space="preserve">HIGHLY RECOMMEND </w:t>
      </w:r>
      <w:r w:rsidR="00973E31" w:rsidRPr="00416146">
        <w:rPr>
          <w:rFonts w:ascii="Calibri" w:hAnsi="Calibri"/>
        </w:rPr>
        <w:t>name embroidered</w:t>
      </w:r>
      <w:r w:rsidRPr="00416146">
        <w:rPr>
          <w:rFonts w:ascii="Calibri" w:hAnsi="Calibri"/>
        </w:rPr>
        <w:t xml:space="preserve">) </w:t>
      </w:r>
    </w:p>
    <w:p w14:paraId="1170635D" w14:textId="77777777" w:rsidR="00BE256C" w:rsidRPr="00416146" w:rsidRDefault="00F35303" w:rsidP="00876862">
      <w:pPr>
        <w:rPr>
          <w:rFonts w:ascii="Calibri" w:hAnsi="Calibri"/>
        </w:rPr>
      </w:pPr>
      <w:r w:rsidRPr="007857DE">
        <w:rPr>
          <w:rFonts w:ascii="Calibri" w:hAnsi="Calibri"/>
          <w:b/>
        </w:rPr>
        <w:t>SOCKS</w:t>
      </w:r>
      <w:r w:rsidRPr="00416146">
        <w:rPr>
          <w:rFonts w:ascii="Calibri" w:hAnsi="Calibri"/>
        </w:rPr>
        <w:t>:  white socks (quarter crew/quarter sport – not ankle socks)</w:t>
      </w:r>
    </w:p>
    <w:p w14:paraId="1FA0970B" w14:textId="77777777" w:rsidR="00416146" w:rsidRDefault="00416146" w:rsidP="00876862">
      <w:pPr>
        <w:rPr>
          <w:rFonts w:ascii="Calibri" w:hAnsi="Calibri"/>
          <w:i/>
        </w:rPr>
      </w:pPr>
    </w:p>
    <w:p w14:paraId="6ECF3392" w14:textId="77777777" w:rsidR="00EF2C46" w:rsidRDefault="004378B8" w:rsidP="00876862">
      <w:pPr>
        <w:rPr>
          <w:rFonts w:ascii="Calibri" w:hAnsi="Calibri"/>
          <w:b/>
        </w:rPr>
      </w:pPr>
      <w:r>
        <w:rPr>
          <w:rFonts w:ascii="Calibri" w:hAnsi="Calibri"/>
          <w:b/>
        </w:rPr>
        <w:t>PLAIN BLACK LEATHER SPORTS SHOE:</w:t>
      </w:r>
    </w:p>
    <w:p w14:paraId="1DFA592F" w14:textId="77777777" w:rsidR="00EF2C46" w:rsidRDefault="00EF2C46" w:rsidP="00EF2C46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The entire foot is to be enclosed by the shoe</w:t>
      </w:r>
    </w:p>
    <w:p w14:paraId="283C1E57" w14:textId="77777777" w:rsidR="00EF2C46" w:rsidRDefault="00EF2C46" w:rsidP="00EF2C46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The shoe is to have either black laces or Velcro</w:t>
      </w:r>
    </w:p>
    <w:p w14:paraId="2564C746" w14:textId="77777777" w:rsidR="0047369C" w:rsidRPr="006E65F4" w:rsidRDefault="00EF2C46" w:rsidP="00EF2C46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47369C">
        <w:rPr>
          <w:rFonts w:ascii="Calibri" w:hAnsi="Calibri"/>
        </w:rPr>
        <w:t xml:space="preserve">Shoes made from open weave materials such as canvas, cotton or similar </w:t>
      </w:r>
      <w:r w:rsidRPr="0047369C">
        <w:rPr>
          <w:rFonts w:ascii="Calibri" w:hAnsi="Calibri"/>
          <w:b/>
          <w:u w:val="single"/>
        </w:rPr>
        <w:t>will not be permitted</w:t>
      </w:r>
    </w:p>
    <w:p w14:paraId="286B94C7" w14:textId="77777777" w:rsidR="006E65F4" w:rsidRDefault="006E65F4" w:rsidP="006E65F4">
      <w:pPr>
        <w:rPr>
          <w:rFonts w:ascii="Calibri" w:hAnsi="Calibri"/>
        </w:rPr>
      </w:pPr>
    </w:p>
    <w:p w14:paraId="6DA39DEC" w14:textId="77777777" w:rsidR="006E65F4" w:rsidRPr="006E65F4" w:rsidRDefault="006E65F4" w:rsidP="006E65F4">
      <w:pPr>
        <w:rPr>
          <w:rFonts w:ascii="Calibri" w:hAnsi="Calibri"/>
        </w:rPr>
      </w:pPr>
    </w:p>
    <w:p w14:paraId="263D8FD7" w14:textId="77777777" w:rsidR="004378B8" w:rsidRDefault="004378B8" w:rsidP="5FE045B4">
      <w:pPr>
        <w:rPr>
          <w:rFonts w:ascii="Calibri" w:hAnsi="Calibri"/>
          <w:b/>
          <w:bCs/>
        </w:rPr>
      </w:pPr>
    </w:p>
    <w:p w14:paraId="22C3E28E" w14:textId="42D4858D" w:rsidR="00EF2C46" w:rsidRDefault="004378B8" w:rsidP="00EF2C46">
      <w:pPr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 w:rsidR="00EF2C46">
        <w:rPr>
          <w:rFonts w:ascii="Calibri" w:hAnsi="Calibri"/>
          <w:b/>
          <w:noProof/>
          <w:lang w:val="en-AU" w:eastAsia="en-AU"/>
        </w:rPr>
        <w:drawing>
          <wp:anchor distT="0" distB="0" distL="114300" distR="114300" simplePos="0" relativeHeight="251645952" behindDoc="0" locked="0" layoutInCell="1" allowOverlap="1" wp14:anchorId="1E85A1B5" wp14:editId="07995AE0">
            <wp:simplePos x="0" y="0"/>
            <wp:positionH relativeFrom="column">
              <wp:posOffset>7334250</wp:posOffset>
            </wp:positionH>
            <wp:positionV relativeFrom="paragraph">
              <wp:posOffset>4791710</wp:posOffset>
            </wp:positionV>
            <wp:extent cx="800100" cy="800100"/>
            <wp:effectExtent l="0" t="0" r="0" b="0"/>
            <wp:wrapNone/>
            <wp:docPr id="5" name="Picture 5" descr="http://t1.gstatic.com/images?q=tbn:ANd9GcQoCnV7ec_57qHsqsJeosqf-qIREHYOfv27uSUW9uyGD5D3kD5iA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oCnV7ec_57qHsqsJeosqf-qIREHYOfv27uSUW9uyGD5D3kD5iA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724F2" w14:textId="77777777" w:rsidR="00EF2C46" w:rsidRDefault="00EF2C46" w:rsidP="5FE045B4">
      <w:pPr>
        <w:rPr>
          <w:rFonts w:ascii="Calibri" w:hAnsi="Calibri"/>
          <w:b/>
          <w:bCs/>
          <w:noProof/>
          <w:lang w:val="en-AU" w:eastAsia="en-AU"/>
        </w:rPr>
      </w:pPr>
    </w:p>
    <w:p w14:paraId="03DECDDB" w14:textId="77777777" w:rsidR="006E65F4" w:rsidRPr="006E65F4" w:rsidRDefault="006E65F4" w:rsidP="006E65F4">
      <w:pPr>
        <w:rPr>
          <w:rFonts w:ascii="Calibri" w:hAnsi="Calibri"/>
          <w:b/>
          <w:lang w:val="en-AU"/>
        </w:rPr>
      </w:pPr>
      <w:r w:rsidRPr="006E65F4">
        <w:rPr>
          <w:rFonts w:ascii="Calibri" w:hAnsi="Calibri"/>
          <w:b/>
          <w:bCs/>
        </w:rPr>
        <w:t>PERMITTED SHOES</w:t>
      </w:r>
      <w:r w:rsidRPr="006E65F4">
        <w:rPr>
          <w:rFonts w:ascii="Calibri" w:hAnsi="Calibri"/>
          <w:b/>
          <w:lang w:val="en-AU"/>
        </w:rPr>
        <w:t> </w:t>
      </w:r>
    </w:p>
    <w:p w14:paraId="158C035B" w14:textId="09BD7477" w:rsidR="006E65F4" w:rsidRPr="006E65F4" w:rsidRDefault="006E65F4" w:rsidP="006E65F4">
      <w:pPr>
        <w:rPr>
          <w:rFonts w:ascii="Calibri" w:hAnsi="Calibri"/>
          <w:b/>
          <w:lang w:val="en-AU"/>
        </w:rPr>
      </w:pPr>
      <w:r w:rsidRPr="006E65F4">
        <w:rPr>
          <w:rFonts w:ascii="Calibri" w:hAnsi="Calibri"/>
          <w:b/>
          <w:lang w:val="en-AU"/>
        </w:rPr>
        <w:drawing>
          <wp:inline distT="0" distB="0" distL="0" distR="0" wp14:anchorId="020F0678" wp14:editId="1C0E18A9">
            <wp:extent cx="812800" cy="660400"/>
            <wp:effectExtent l="0" t="0" r="6350" b="6350"/>
            <wp:docPr id="716450384" name="Picture 16" descr="A black shoe with a buck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50384" name="Picture 16" descr="A black shoe with a buck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5F4">
        <w:rPr>
          <w:rFonts w:ascii="Calibri" w:hAnsi="Calibri"/>
          <w:b/>
          <w:lang w:val="en-AU"/>
        </w:rPr>
        <w:drawing>
          <wp:inline distT="0" distB="0" distL="0" distR="0" wp14:anchorId="1577DD5F" wp14:editId="63D4C78F">
            <wp:extent cx="812800" cy="812800"/>
            <wp:effectExtent l="0" t="0" r="6350" b="6350"/>
            <wp:docPr id="978308764" name="Picture 15" descr="A black sho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08764" name="Picture 15" descr="A black shoe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5F4">
        <w:rPr>
          <w:rFonts w:ascii="Calibri" w:hAnsi="Calibri"/>
          <w:b/>
          <w:lang w:val="en-AU"/>
        </w:rPr>
        <w:drawing>
          <wp:inline distT="0" distB="0" distL="0" distR="0" wp14:anchorId="32744CB2" wp14:editId="74F8B3AE">
            <wp:extent cx="927100" cy="622300"/>
            <wp:effectExtent l="0" t="0" r="6350" b="6350"/>
            <wp:docPr id="1359026875" name="Picture 14" descr="A black sho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26875" name="Picture 14" descr="A black shoe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5F4">
        <w:rPr>
          <w:rFonts w:ascii="Calibri" w:hAnsi="Calibri"/>
          <w:b/>
          <w:lang w:val="en-AU"/>
        </w:rPr>
        <w:drawing>
          <wp:inline distT="0" distB="0" distL="0" distR="0" wp14:anchorId="32AF2893" wp14:editId="5EF9C383">
            <wp:extent cx="787400" cy="787400"/>
            <wp:effectExtent l="0" t="0" r="0" b="0"/>
            <wp:docPr id="599456140" name="Picture 13" descr="A black shoe with a velcr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56140" name="Picture 13" descr="A black shoe with a velcr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5F4">
        <w:rPr>
          <w:rFonts w:ascii="Calibri" w:hAnsi="Calibri"/>
          <w:b/>
          <w:lang w:val="en-AU"/>
        </w:rPr>
        <w:t> </w:t>
      </w:r>
    </w:p>
    <w:p w14:paraId="57F5782C" w14:textId="49AC579C" w:rsidR="006E65F4" w:rsidRPr="006E65F4" w:rsidRDefault="006E65F4" w:rsidP="006E65F4">
      <w:pPr>
        <w:rPr>
          <w:rFonts w:ascii="Calibri" w:hAnsi="Calibri"/>
          <w:b/>
          <w:lang w:val="en-AU"/>
        </w:rPr>
      </w:pPr>
      <w:r w:rsidRPr="006E65F4">
        <w:rPr>
          <w:rFonts w:ascii="Calibri" w:hAnsi="Calibri"/>
          <w:b/>
          <w:lang w:val="en-AU"/>
        </w:rPr>
        <w:t> </w:t>
      </w:r>
    </w:p>
    <w:p w14:paraId="7F100E3E" w14:textId="64EDE62A" w:rsidR="006E65F4" w:rsidRPr="006E65F4" w:rsidRDefault="006E65F4" w:rsidP="006E65F4">
      <w:pPr>
        <w:rPr>
          <w:rFonts w:ascii="Calibri" w:hAnsi="Calibri"/>
          <w:b/>
          <w:lang w:val="en-AU"/>
        </w:rPr>
      </w:pPr>
    </w:p>
    <w:p w14:paraId="25FF4DB2" w14:textId="77777777" w:rsidR="006E65F4" w:rsidRPr="006E65F4" w:rsidRDefault="006E65F4" w:rsidP="006E65F4">
      <w:pPr>
        <w:rPr>
          <w:rFonts w:ascii="Calibri" w:hAnsi="Calibri"/>
          <w:b/>
          <w:lang w:val="en-AU"/>
        </w:rPr>
      </w:pPr>
      <w:r w:rsidRPr="006E65F4">
        <w:rPr>
          <w:rFonts w:ascii="Calibri" w:hAnsi="Calibri"/>
          <w:b/>
          <w:bCs/>
        </w:rPr>
        <w:t>SHOES NOT PERMITTED</w:t>
      </w:r>
      <w:r w:rsidRPr="006E65F4">
        <w:rPr>
          <w:rFonts w:ascii="Calibri" w:hAnsi="Calibri"/>
          <w:b/>
          <w:lang w:val="en-AU"/>
        </w:rPr>
        <w:t> </w:t>
      </w:r>
    </w:p>
    <w:p w14:paraId="4E54722A" w14:textId="688AF28E" w:rsidR="006E65F4" w:rsidRPr="006E65F4" w:rsidRDefault="006E65F4" w:rsidP="006E65F4">
      <w:pPr>
        <w:rPr>
          <w:rFonts w:ascii="Calibri" w:hAnsi="Calibri"/>
          <w:b/>
          <w:lang w:val="en-AU"/>
        </w:rPr>
      </w:pPr>
      <w:r w:rsidRPr="006E65F4">
        <w:rPr>
          <w:rFonts w:ascii="Calibri" w:hAnsi="Calibri"/>
          <w:b/>
          <w:lang w:val="en-AU"/>
        </w:rPr>
        <w:drawing>
          <wp:inline distT="0" distB="0" distL="0" distR="0" wp14:anchorId="04B45610" wp14:editId="5D6DA020">
            <wp:extent cx="984250" cy="647700"/>
            <wp:effectExtent l="0" t="0" r="6350" b="0"/>
            <wp:docPr id="1279146213" name="Picture 12" descr="A black boot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46213" name="Picture 12" descr="A black boot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5F4">
        <w:rPr>
          <w:rFonts w:ascii="Calibri" w:hAnsi="Calibri"/>
          <w:b/>
          <w:lang w:val="en-AU"/>
        </w:rPr>
        <w:drawing>
          <wp:inline distT="0" distB="0" distL="0" distR="0" wp14:anchorId="1556624E" wp14:editId="51A4C90F">
            <wp:extent cx="1041400" cy="774700"/>
            <wp:effectExtent l="0" t="0" r="6350" b="6350"/>
            <wp:docPr id="1843989000" name="Picture 11" descr="A black and pink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89000" name="Picture 11" descr="A black and pink sho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5F4">
        <w:rPr>
          <w:rFonts w:ascii="Calibri" w:hAnsi="Calibri"/>
          <w:b/>
          <w:lang w:val="en-AU"/>
        </w:rPr>
        <w:drawing>
          <wp:inline distT="0" distB="0" distL="0" distR="0" wp14:anchorId="2E06108C" wp14:editId="39C231B2">
            <wp:extent cx="927100" cy="927100"/>
            <wp:effectExtent l="0" t="0" r="6350" b="6350"/>
            <wp:docPr id="464313783" name="Picture 10" descr="A black and white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13783" name="Picture 10" descr="A black and white sho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5F4">
        <w:rPr>
          <w:rFonts w:ascii="Calibri" w:hAnsi="Calibri"/>
          <w:b/>
          <w:lang w:val="en-AU"/>
        </w:rPr>
        <w:t> </w:t>
      </w:r>
      <w:r w:rsidRPr="006E65F4">
        <w:rPr>
          <w:rFonts w:ascii="Calibri" w:hAnsi="Calibri"/>
          <w:b/>
          <w:lang w:val="en-AU"/>
        </w:rPr>
        <w:drawing>
          <wp:inline distT="0" distB="0" distL="0" distR="0" wp14:anchorId="358816AA" wp14:editId="40DA52DF">
            <wp:extent cx="1219200" cy="590550"/>
            <wp:effectExtent l="0" t="0" r="0" b="0"/>
            <wp:docPr id="930937091" name="Picture 9" descr="A black and white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37091" name="Picture 9" descr="A black and white sho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A08F" w14:textId="5F08538A" w:rsidR="006E65F4" w:rsidRPr="006E65F4" w:rsidRDefault="006E65F4" w:rsidP="006E65F4">
      <w:pPr>
        <w:rPr>
          <w:rFonts w:ascii="Calibri" w:hAnsi="Calibri"/>
          <w:b/>
          <w:lang w:val="en-AU"/>
        </w:rPr>
      </w:pPr>
      <w:r w:rsidRPr="006E65F4">
        <w:rPr>
          <w:rFonts w:ascii="Calibri" w:hAnsi="Calibri"/>
          <w:b/>
          <w:lang w:val="en-AU"/>
        </w:rPr>
        <w:t> </w:t>
      </w:r>
    </w:p>
    <w:p w14:paraId="3198459F" w14:textId="77777777" w:rsidR="006E65F4" w:rsidRPr="006E65F4" w:rsidRDefault="006E65F4" w:rsidP="006E65F4">
      <w:pPr>
        <w:rPr>
          <w:rFonts w:ascii="Calibri" w:hAnsi="Calibri"/>
          <w:b/>
          <w:lang w:val="en-AU"/>
        </w:rPr>
      </w:pPr>
      <w:r w:rsidRPr="006E65F4">
        <w:rPr>
          <w:rFonts w:ascii="Calibri" w:hAnsi="Calibri"/>
          <w:b/>
          <w:lang w:val="en-AU"/>
        </w:rPr>
        <w:t> </w:t>
      </w:r>
    </w:p>
    <w:p w14:paraId="0BB13D12" w14:textId="77777777" w:rsidR="00973E31" w:rsidRDefault="00973E31" w:rsidP="004378B8">
      <w:pPr>
        <w:rPr>
          <w:rFonts w:ascii="Calibri" w:hAnsi="Calibri"/>
          <w:b/>
        </w:rPr>
      </w:pPr>
    </w:p>
    <w:p w14:paraId="29809742" w14:textId="77777777" w:rsidR="0047369C" w:rsidRPr="004378B8" w:rsidRDefault="00F35303" w:rsidP="004378B8">
      <w:pPr>
        <w:rPr>
          <w:rFonts w:ascii="Calibri" w:hAnsi="Calibri"/>
          <w:b/>
        </w:rPr>
      </w:pPr>
      <w:r w:rsidRPr="00416146">
        <w:rPr>
          <w:rFonts w:ascii="Calibri" w:hAnsi="Calibri"/>
          <w:b/>
        </w:rPr>
        <w:t>WINTER UNIFORM</w:t>
      </w:r>
    </w:p>
    <w:p w14:paraId="45378FE6" w14:textId="77777777" w:rsidR="00973E31" w:rsidRDefault="00F35303" w:rsidP="0047369C">
      <w:pPr>
        <w:rPr>
          <w:rFonts w:ascii="Calibri" w:hAnsi="Calibri"/>
        </w:rPr>
      </w:pPr>
      <w:r w:rsidRPr="00416146">
        <w:rPr>
          <w:rFonts w:ascii="Calibri" w:hAnsi="Calibri"/>
        </w:rPr>
        <w:t>Green fleece zip front jacket with sc</w:t>
      </w:r>
      <w:r w:rsidR="00416146">
        <w:rPr>
          <w:rFonts w:ascii="Calibri" w:hAnsi="Calibri"/>
        </w:rPr>
        <w:t xml:space="preserve">hool logo </w:t>
      </w:r>
      <w:r w:rsidR="00973E31">
        <w:rPr>
          <w:rFonts w:ascii="Calibri" w:hAnsi="Calibri"/>
        </w:rPr>
        <w:t>(HIGHLY RECOMMEND name embroidered)</w:t>
      </w:r>
    </w:p>
    <w:p w14:paraId="7F984AFC" w14:textId="77777777" w:rsidR="00F35303" w:rsidRPr="00416146" w:rsidRDefault="00F35303" w:rsidP="0047369C">
      <w:pPr>
        <w:rPr>
          <w:rFonts w:ascii="Calibri" w:hAnsi="Calibri"/>
        </w:rPr>
      </w:pPr>
      <w:r w:rsidRPr="00416146">
        <w:rPr>
          <w:rFonts w:ascii="Calibri" w:hAnsi="Calibri"/>
        </w:rPr>
        <w:t xml:space="preserve">Green fleece tracksuit pants </w:t>
      </w:r>
    </w:p>
    <w:p w14:paraId="10819CFC" w14:textId="77777777" w:rsidR="00973E31" w:rsidRDefault="00973E31" w:rsidP="0047369C">
      <w:pPr>
        <w:rPr>
          <w:rFonts w:ascii="Calibri" w:hAnsi="Calibri"/>
        </w:rPr>
      </w:pPr>
    </w:p>
    <w:p w14:paraId="577037B4" w14:textId="77777777" w:rsidR="00973E31" w:rsidRPr="00973E31" w:rsidRDefault="00F35303" w:rsidP="0047369C">
      <w:pPr>
        <w:rPr>
          <w:rFonts w:ascii="Calibri" w:hAnsi="Calibri"/>
        </w:rPr>
      </w:pPr>
      <w:r w:rsidRPr="00973E31">
        <w:rPr>
          <w:rFonts w:ascii="Calibri" w:hAnsi="Calibri"/>
          <w:b/>
        </w:rPr>
        <w:t>GIRLS</w:t>
      </w:r>
      <w:r w:rsidRPr="00416146">
        <w:rPr>
          <w:rFonts w:ascii="Calibri" w:hAnsi="Calibri"/>
        </w:rPr>
        <w:t>:  bottle green opaque tights</w:t>
      </w:r>
      <w:r w:rsidR="00973E31">
        <w:rPr>
          <w:rFonts w:ascii="Calibri" w:hAnsi="Calibri"/>
        </w:rPr>
        <w:t xml:space="preserve"> only</w:t>
      </w:r>
      <w:r w:rsidRPr="00416146">
        <w:rPr>
          <w:rFonts w:ascii="Calibri" w:hAnsi="Calibri"/>
        </w:rPr>
        <w:t xml:space="preserve"> (to be worn under </w:t>
      </w:r>
      <w:r w:rsidR="006744A4">
        <w:rPr>
          <w:rFonts w:ascii="Calibri" w:hAnsi="Calibri"/>
        </w:rPr>
        <w:t>culottes</w:t>
      </w:r>
      <w:r w:rsidRPr="00416146">
        <w:rPr>
          <w:rFonts w:ascii="Calibri" w:hAnsi="Calibri"/>
        </w:rPr>
        <w:t>)</w:t>
      </w:r>
      <w:r w:rsidR="00973E31">
        <w:rPr>
          <w:rFonts w:ascii="Calibri" w:hAnsi="Calibri"/>
        </w:rPr>
        <w:t xml:space="preserve">  </w:t>
      </w:r>
    </w:p>
    <w:p w14:paraId="0715CB29" w14:textId="77777777" w:rsidR="00F35303" w:rsidRDefault="00F35303" w:rsidP="0047369C">
      <w:pPr>
        <w:rPr>
          <w:rFonts w:ascii="Calibri" w:hAnsi="Calibri"/>
          <w:color w:val="FF0000"/>
        </w:rPr>
      </w:pPr>
    </w:p>
    <w:p w14:paraId="6A1FA468" w14:textId="77777777" w:rsidR="00416146" w:rsidRPr="00416146" w:rsidRDefault="00416146" w:rsidP="00416146">
      <w:pPr>
        <w:tabs>
          <w:tab w:val="left" w:pos="0"/>
        </w:tabs>
        <w:rPr>
          <w:rFonts w:asciiTheme="majorHAnsi" w:hAnsiTheme="majorHAnsi" w:cs="Arial"/>
        </w:rPr>
      </w:pPr>
      <w:r w:rsidRPr="00416146">
        <w:rPr>
          <w:rFonts w:asciiTheme="majorHAnsi" w:hAnsiTheme="majorHAnsi" w:cs="Arial"/>
          <w:b/>
        </w:rPr>
        <w:t>JEWELLERY</w:t>
      </w:r>
      <w:r w:rsidRPr="00416146">
        <w:rPr>
          <w:rFonts w:asciiTheme="majorHAnsi" w:hAnsiTheme="majorHAnsi" w:cs="Arial"/>
        </w:rPr>
        <w:tab/>
      </w:r>
    </w:p>
    <w:p w14:paraId="5AF312AE" w14:textId="5D41B64E" w:rsidR="00416146" w:rsidRPr="00416146" w:rsidRDefault="00416146" w:rsidP="00416146">
      <w:pPr>
        <w:tabs>
          <w:tab w:val="left" w:pos="0"/>
        </w:tabs>
        <w:rPr>
          <w:rFonts w:asciiTheme="majorHAnsi" w:hAnsiTheme="majorHAnsi" w:cs="Arial"/>
          <w:i/>
        </w:rPr>
      </w:pPr>
      <w:r w:rsidRPr="00416146">
        <w:rPr>
          <w:rFonts w:asciiTheme="majorHAnsi" w:hAnsiTheme="majorHAnsi" w:cs="Arial"/>
        </w:rPr>
        <w:t>Earrings – plain studs</w:t>
      </w:r>
      <w:r w:rsidR="006744A4">
        <w:rPr>
          <w:rFonts w:asciiTheme="majorHAnsi" w:hAnsiTheme="majorHAnsi" w:cs="Arial"/>
        </w:rPr>
        <w:t xml:space="preserve"> / plain sleepers – 1 set only </w:t>
      </w:r>
    </w:p>
    <w:p w14:paraId="3A208271" w14:textId="77777777" w:rsidR="00416146" w:rsidRPr="00416146" w:rsidRDefault="00416146" w:rsidP="00416146">
      <w:pPr>
        <w:tabs>
          <w:tab w:val="left" w:pos="0"/>
        </w:tabs>
        <w:rPr>
          <w:rFonts w:asciiTheme="majorHAnsi" w:hAnsiTheme="majorHAnsi" w:cs="Arial"/>
        </w:rPr>
      </w:pPr>
      <w:r w:rsidRPr="00416146">
        <w:rPr>
          <w:rFonts w:asciiTheme="majorHAnsi" w:hAnsiTheme="majorHAnsi" w:cs="Arial"/>
        </w:rPr>
        <w:t xml:space="preserve">Chain with cross / religious medallion under shirt  </w:t>
      </w:r>
    </w:p>
    <w:p w14:paraId="0C38EBBE" w14:textId="5F48C4F9" w:rsidR="00416146" w:rsidRDefault="00416146" w:rsidP="00416146">
      <w:pPr>
        <w:tabs>
          <w:tab w:val="left" w:pos="0"/>
        </w:tabs>
        <w:rPr>
          <w:rFonts w:asciiTheme="majorHAnsi" w:hAnsiTheme="majorHAnsi" w:cs="Arial"/>
        </w:rPr>
      </w:pPr>
      <w:r w:rsidRPr="00416146">
        <w:rPr>
          <w:rFonts w:asciiTheme="majorHAnsi" w:hAnsiTheme="majorHAnsi" w:cs="Arial"/>
        </w:rPr>
        <w:t>Wrist watches</w:t>
      </w:r>
      <w:r w:rsidR="00A861FB">
        <w:rPr>
          <w:rFonts w:asciiTheme="majorHAnsi" w:hAnsiTheme="majorHAnsi" w:cs="Arial"/>
        </w:rPr>
        <w:t xml:space="preserve"> – no smart devices</w:t>
      </w:r>
    </w:p>
    <w:p w14:paraId="7EB87E75" w14:textId="77777777" w:rsidR="00416146" w:rsidRDefault="00416146" w:rsidP="00416146">
      <w:pPr>
        <w:tabs>
          <w:tab w:val="left" w:pos="0"/>
        </w:tabs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Cygnet ring</w:t>
      </w:r>
    </w:p>
    <w:p w14:paraId="06D855AE" w14:textId="77777777" w:rsidR="00416146" w:rsidRPr="00973E31" w:rsidRDefault="00973E31" w:rsidP="00416146">
      <w:pPr>
        <w:tabs>
          <w:tab w:val="left" w:pos="0"/>
        </w:tabs>
        <w:rPr>
          <w:rFonts w:asciiTheme="majorHAnsi" w:hAnsiTheme="majorHAnsi" w:cs="Arial"/>
          <w:b/>
          <w:i/>
        </w:rPr>
      </w:pPr>
      <w:r>
        <w:rPr>
          <w:rFonts w:asciiTheme="majorHAnsi" w:hAnsiTheme="majorHAnsi" w:cs="Arial"/>
          <w:b/>
          <w:i/>
        </w:rPr>
        <w:t xml:space="preserve">(Please note:  </w:t>
      </w:r>
      <w:r w:rsidR="00416146" w:rsidRPr="00973E31">
        <w:rPr>
          <w:rFonts w:asciiTheme="majorHAnsi" w:hAnsiTheme="majorHAnsi" w:cs="Arial"/>
          <w:b/>
          <w:i/>
        </w:rPr>
        <w:t xml:space="preserve">Bangles and </w:t>
      </w:r>
      <w:r w:rsidR="004378B8" w:rsidRPr="00973E31">
        <w:rPr>
          <w:rFonts w:asciiTheme="majorHAnsi" w:hAnsiTheme="majorHAnsi" w:cs="Arial"/>
          <w:b/>
          <w:i/>
        </w:rPr>
        <w:t xml:space="preserve">decorative </w:t>
      </w:r>
      <w:r w:rsidR="00416146" w:rsidRPr="00973E31">
        <w:rPr>
          <w:rFonts w:asciiTheme="majorHAnsi" w:hAnsiTheme="majorHAnsi" w:cs="Arial"/>
          <w:b/>
          <w:i/>
        </w:rPr>
        <w:t>rings are not permitted</w:t>
      </w:r>
      <w:r>
        <w:rPr>
          <w:rFonts w:asciiTheme="majorHAnsi" w:hAnsiTheme="majorHAnsi" w:cs="Arial"/>
          <w:b/>
          <w:i/>
        </w:rPr>
        <w:t>)</w:t>
      </w:r>
    </w:p>
    <w:p w14:paraId="345B9B66" w14:textId="77777777" w:rsidR="00416146" w:rsidRPr="00416146" w:rsidRDefault="00416146" w:rsidP="00416146">
      <w:pPr>
        <w:tabs>
          <w:tab w:val="left" w:pos="0"/>
        </w:tabs>
        <w:rPr>
          <w:rFonts w:asciiTheme="majorHAnsi" w:hAnsiTheme="majorHAnsi" w:cs="Arial"/>
        </w:rPr>
      </w:pPr>
      <w:r w:rsidRPr="00416146">
        <w:rPr>
          <w:rFonts w:asciiTheme="majorHAnsi" w:hAnsiTheme="majorHAnsi" w:cs="Arial"/>
        </w:rPr>
        <w:tab/>
      </w:r>
      <w:r w:rsidRPr="00416146">
        <w:rPr>
          <w:rFonts w:asciiTheme="majorHAnsi" w:hAnsiTheme="majorHAnsi" w:cs="Arial"/>
        </w:rPr>
        <w:tab/>
      </w:r>
      <w:r w:rsidRPr="00416146">
        <w:rPr>
          <w:rFonts w:asciiTheme="majorHAnsi" w:hAnsiTheme="majorHAnsi" w:cs="Arial"/>
        </w:rPr>
        <w:tab/>
      </w:r>
      <w:r w:rsidRPr="00416146">
        <w:rPr>
          <w:rFonts w:asciiTheme="majorHAnsi" w:hAnsiTheme="majorHAnsi" w:cs="Arial"/>
        </w:rPr>
        <w:tab/>
      </w:r>
      <w:r w:rsidRPr="00416146">
        <w:rPr>
          <w:rFonts w:asciiTheme="majorHAnsi" w:hAnsiTheme="majorHAnsi" w:cs="Arial"/>
        </w:rPr>
        <w:tab/>
      </w:r>
    </w:p>
    <w:p w14:paraId="396571D2" w14:textId="77777777" w:rsidR="00416146" w:rsidRPr="00416146" w:rsidRDefault="00416146" w:rsidP="00416146">
      <w:pPr>
        <w:tabs>
          <w:tab w:val="left" w:pos="0"/>
        </w:tabs>
        <w:rPr>
          <w:rFonts w:asciiTheme="majorHAnsi" w:hAnsiTheme="majorHAnsi" w:cs="Arial"/>
        </w:rPr>
      </w:pPr>
      <w:r w:rsidRPr="00416146">
        <w:rPr>
          <w:rFonts w:asciiTheme="majorHAnsi" w:hAnsiTheme="majorHAnsi" w:cs="Arial"/>
          <w:b/>
        </w:rPr>
        <w:t>HAIR</w:t>
      </w:r>
      <w:r>
        <w:rPr>
          <w:rFonts w:asciiTheme="majorHAnsi" w:hAnsiTheme="majorHAnsi" w:cs="Arial"/>
          <w:b/>
        </w:rPr>
        <w:t xml:space="preserve"> AND GROOMING</w:t>
      </w:r>
    </w:p>
    <w:p w14:paraId="03CC4FFF" w14:textId="77777777" w:rsidR="00973E31" w:rsidRPr="00973E31" w:rsidRDefault="00973E31" w:rsidP="00973E31">
      <w:pPr>
        <w:rPr>
          <w:rFonts w:asciiTheme="majorHAnsi" w:hAnsiTheme="majorHAnsi" w:cs="Arial"/>
          <w:b/>
        </w:rPr>
      </w:pPr>
      <w:r w:rsidRPr="00973E31">
        <w:rPr>
          <w:rFonts w:asciiTheme="majorHAnsi" w:hAnsiTheme="majorHAnsi" w:cs="Arial"/>
          <w:b/>
        </w:rPr>
        <w:t>BOYS</w:t>
      </w:r>
    </w:p>
    <w:p w14:paraId="5025A0C9" w14:textId="77777777" w:rsidR="00973E31" w:rsidRPr="00973E31" w:rsidRDefault="00973E31" w:rsidP="00973E31">
      <w:pPr>
        <w:ind w:left="-5"/>
        <w:rPr>
          <w:rFonts w:asciiTheme="majorHAnsi" w:hAnsiTheme="majorHAnsi" w:cs="Arial"/>
        </w:rPr>
      </w:pPr>
      <w:r w:rsidRPr="00973E31">
        <w:rPr>
          <w:rFonts w:asciiTheme="majorHAnsi" w:hAnsiTheme="majorHAnsi" w:cs="Arial"/>
        </w:rPr>
        <w:t>Minimum cut - gauge 2 – no shorter / no tracks / no “rats” tails / no mullets</w:t>
      </w:r>
    </w:p>
    <w:p w14:paraId="4E960CDF" w14:textId="62AD33D7" w:rsidR="00973E31" w:rsidRPr="00973E31" w:rsidRDefault="27144B58" w:rsidP="188FFAB4">
      <w:pPr>
        <w:ind w:left="-5"/>
        <w:rPr>
          <w:rFonts w:asciiTheme="majorHAnsi" w:hAnsiTheme="majorHAnsi" w:cs="Arial"/>
        </w:rPr>
      </w:pPr>
      <w:r w:rsidRPr="188FFAB4">
        <w:rPr>
          <w:rFonts w:asciiTheme="majorHAnsi" w:hAnsiTheme="majorHAnsi" w:cs="Arial"/>
        </w:rPr>
        <w:t>Hair be tied back if it is collar length or longer, neatly and off face</w:t>
      </w:r>
    </w:p>
    <w:p w14:paraId="6D789649" w14:textId="77777777" w:rsidR="00973E31" w:rsidRPr="00973E31" w:rsidRDefault="00973E31" w:rsidP="00973E31">
      <w:pPr>
        <w:ind w:left="-5"/>
        <w:rPr>
          <w:rFonts w:asciiTheme="majorHAnsi" w:hAnsiTheme="majorHAnsi" w:cs="Arial"/>
        </w:rPr>
      </w:pPr>
      <w:r w:rsidRPr="00973E31">
        <w:rPr>
          <w:rFonts w:asciiTheme="majorHAnsi" w:hAnsiTheme="majorHAnsi" w:cs="Arial"/>
        </w:rPr>
        <w:t xml:space="preserve">Natural </w:t>
      </w:r>
      <w:proofErr w:type="spellStart"/>
      <w:r w:rsidRPr="00973E31">
        <w:rPr>
          <w:rFonts w:asciiTheme="majorHAnsi" w:hAnsiTheme="majorHAnsi" w:cs="Arial"/>
        </w:rPr>
        <w:t>colour</w:t>
      </w:r>
      <w:proofErr w:type="spellEnd"/>
    </w:p>
    <w:p w14:paraId="462A4F1A" w14:textId="77777777" w:rsidR="00973E31" w:rsidRPr="00973E31" w:rsidRDefault="00973E31" w:rsidP="00973E31">
      <w:pPr>
        <w:ind w:left="-5"/>
        <w:rPr>
          <w:rFonts w:asciiTheme="majorHAnsi" w:hAnsiTheme="majorHAnsi" w:cs="Arial"/>
        </w:rPr>
      </w:pPr>
    </w:p>
    <w:p w14:paraId="31DB6324" w14:textId="77777777" w:rsidR="00973E31" w:rsidRPr="00973E31" w:rsidRDefault="00973E31" w:rsidP="00973E31">
      <w:pPr>
        <w:ind w:left="-5"/>
        <w:rPr>
          <w:rFonts w:asciiTheme="majorHAnsi" w:hAnsiTheme="majorHAnsi" w:cs="Arial"/>
        </w:rPr>
      </w:pPr>
      <w:r w:rsidRPr="188FFAB4">
        <w:rPr>
          <w:rFonts w:asciiTheme="majorHAnsi" w:hAnsiTheme="majorHAnsi" w:cs="Arial"/>
        </w:rPr>
        <w:t>Neat, tidy and styled off face if shoulder length or shorter</w:t>
      </w:r>
    </w:p>
    <w:p w14:paraId="0A909AFA" w14:textId="775B6F7A" w:rsidR="578AE5CE" w:rsidRDefault="578AE5CE" w:rsidP="188FFAB4">
      <w:pPr>
        <w:ind w:left="-5"/>
        <w:rPr>
          <w:rFonts w:asciiTheme="majorHAnsi" w:hAnsiTheme="majorHAnsi" w:cs="Arial"/>
        </w:rPr>
      </w:pPr>
      <w:r w:rsidRPr="188FFAB4">
        <w:rPr>
          <w:rFonts w:asciiTheme="majorHAnsi" w:hAnsiTheme="majorHAnsi" w:cs="Arial"/>
        </w:rPr>
        <w:t>Hair be tied back if it is collar length or longer, neatly and off face</w:t>
      </w:r>
    </w:p>
    <w:p w14:paraId="1D4E6D39" w14:textId="77777777" w:rsidR="00973E31" w:rsidRPr="00973E31" w:rsidRDefault="00973E31" w:rsidP="00973E31">
      <w:pPr>
        <w:ind w:left="-5"/>
        <w:rPr>
          <w:rFonts w:asciiTheme="majorHAnsi" w:hAnsiTheme="majorHAnsi" w:cs="Arial"/>
        </w:rPr>
      </w:pPr>
      <w:r w:rsidRPr="00973E31">
        <w:rPr>
          <w:rFonts w:asciiTheme="majorHAnsi" w:hAnsiTheme="majorHAnsi" w:cs="Arial"/>
        </w:rPr>
        <w:t xml:space="preserve">Natural </w:t>
      </w:r>
      <w:proofErr w:type="spellStart"/>
      <w:r w:rsidRPr="00973E31">
        <w:rPr>
          <w:rFonts w:asciiTheme="majorHAnsi" w:hAnsiTheme="majorHAnsi" w:cs="Arial"/>
        </w:rPr>
        <w:t>colour</w:t>
      </w:r>
      <w:proofErr w:type="spellEnd"/>
    </w:p>
    <w:p w14:paraId="64C0DF20" w14:textId="77777777" w:rsidR="00973E31" w:rsidRPr="00973E31" w:rsidRDefault="00973E31" w:rsidP="00973E31">
      <w:pPr>
        <w:ind w:left="-5"/>
        <w:rPr>
          <w:rFonts w:asciiTheme="majorHAnsi" w:hAnsiTheme="majorHAnsi" w:cs="Arial"/>
        </w:rPr>
      </w:pPr>
      <w:r w:rsidRPr="00973E31">
        <w:rPr>
          <w:rFonts w:asciiTheme="majorHAnsi" w:hAnsiTheme="majorHAnsi" w:cs="Arial"/>
        </w:rPr>
        <w:t xml:space="preserve">Hair Accessories: Plain bottle green, gold or navy only (hair ties, hair bands, clips, ribbons – no embellishments) or school uniform fabric accessories </w:t>
      </w:r>
    </w:p>
    <w:p w14:paraId="563CAA09" w14:textId="77777777" w:rsidR="00416146" w:rsidRPr="00973E31" w:rsidRDefault="00973E31" w:rsidP="00973E31">
      <w:pPr>
        <w:rPr>
          <w:rFonts w:asciiTheme="majorHAnsi" w:hAnsiTheme="majorHAnsi" w:cs="Arial"/>
          <w:b/>
          <w:i/>
        </w:rPr>
      </w:pPr>
      <w:r>
        <w:rPr>
          <w:rFonts w:asciiTheme="majorHAnsi" w:hAnsiTheme="majorHAnsi" w:cs="Arial"/>
          <w:b/>
          <w:i/>
        </w:rPr>
        <w:t xml:space="preserve">(Please note: </w:t>
      </w:r>
      <w:r w:rsidRPr="00973E31">
        <w:rPr>
          <w:rFonts w:asciiTheme="majorHAnsi" w:hAnsiTheme="majorHAnsi" w:cs="Arial"/>
          <w:b/>
          <w:i/>
        </w:rPr>
        <w:t>Nail polish and make-up is not permitted</w:t>
      </w:r>
      <w:r>
        <w:rPr>
          <w:rFonts w:asciiTheme="majorHAnsi" w:hAnsiTheme="majorHAnsi" w:cs="Arial"/>
          <w:b/>
          <w:i/>
        </w:rPr>
        <w:t>)</w:t>
      </w:r>
    </w:p>
    <w:p w14:paraId="70540C2F" w14:textId="77777777" w:rsidR="00973E31" w:rsidRPr="00973E31" w:rsidRDefault="00973E31" w:rsidP="0047369C">
      <w:pPr>
        <w:rPr>
          <w:rFonts w:asciiTheme="majorHAnsi" w:hAnsiTheme="majorHAnsi"/>
          <w:b/>
          <w:i/>
          <w:u w:val="single"/>
        </w:rPr>
      </w:pPr>
    </w:p>
    <w:p w14:paraId="63645D02" w14:textId="77777777" w:rsidR="00416146" w:rsidRPr="007857DE" w:rsidRDefault="00416146" w:rsidP="0047369C">
      <w:pPr>
        <w:rPr>
          <w:rFonts w:asciiTheme="majorHAnsi" w:hAnsiTheme="majorHAnsi"/>
          <w:b/>
          <w:u w:val="single"/>
        </w:rPr>
      </w:pPr>
      <w:r w:rsidRPr="007857DE">
        <w:rPr>
          <w:rFonts w:asciiTheme="majorHAnsi" w:hAnsiTheme="majorHAnsi"/>
          <w:b/>
          <w:u w:val="single"/>
        </w:rPr>
        <w:t>UNIFORM STOCKISTS:</w:t>
      </w:r>
    </w:p>
    <w:p w14:paraId="1C511256" w14:textId="77777777" w:rsidR="007857DE" w:rsidRDefault="007857DE" w:rsidP="0047369C">
      <w:pPr>
        <w:rPr>
          <w:rFonts w:asciiTheme="majorHAnsi" w:hAnsiTheme="majorHAnsi"/>
          <w:b/>
        </w:rPr>
      </w:pPr>
    </w:p>
    <w:p w14:paraId="6D392357" w14:textId="77777777" w:rsidR="00973E31" w:rsidRDefault="00C21D81" w:rsidP="00C21D81">
      <w:pPr>
        <w:rPr>
          <w:rFonts w:asciiTheme="majorHAnsi" w:hAnsiTheme="majorHAnsi"/>
        </w:rPr>
      </w:pPr>
      <w:r w:rsidRPr="006744A4">
        <w:rPr>
          <w:rFonts w:asciiTheme="majorHAnsi" w:hAnsiTheme="majorHAnsi"/>
          <w:b/>
        </w:rPr>
        <w:t>LOWES</w:t>
      </w:r>
    </w:p>
    <w:p w14:paraId="440D9FFD" w14:textId="77777777" w:rsidR="00C21D81" w:rsidRDefault="004378B8" w:rsidP="00C21D81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lastRenderedPageBreak/>
        <w:t>Canelands</w:t>
      </w:r>
      <w:proofErr w:type="spellEnd"/>
    </w:p>
    <w:p w14:paraId="59BF8F97" w14:textId="77777777" w:rsidR="00973E31" w:rsidRDefault="00973E31" w:rsidP="00C21D81">
      <w:pPr>
        <w:rPr>
          <w:rFonts w:asciiTheme="majorHAnsi" w:hAnsiTheme="majorHAnsi"/>
        </w:rPr>
      </w:pPr>
      <w:r>
        <w:rPr>
          <w:rFonts w:asciiTheme="majorHAnsi" w:hAnsiTheme="majorHAnsi"/>
        </w:rPr>
        <w:t>Mangrove Road</w:t>
      </w:r>
    </w:p>
    <w:p w14:paraId="24F4762A" w14:textId="77777777" w:rsidR="00973E31" w:rsidRDefault="00973E31" w:rsidP="00C21D81">
      <w:p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Mackay  QLD</w:t>
      </w:r>
      <w:proofErr w:type="gramEnd"/>
      <w:r>
        <w:rPr>
          <w:rFonts w:asciiTheme="majorHAnsi" w:hAnsiTheme="majorHAnsi"/>
        </w:rPr>
        <w:t xml:space="preserve">  4740</w:t>
      </w:r>
    </w:p>
    <w:p w14:paraId="5165E8B9" w14:textId="77777777" w:rsidR="00C21D81" w:rsidRDefault="00C21D81" w:rsidP="00C21D81">
      <w:pPr>
        <w:rPr>
          <w:rFonts w:asciiTheme="majorHAnsi" w:hAnsiTheme="majorHAnsi"/>
        </w:rPr>
      </w:pPr>
    </w:p>
    <w:p w14:paraId="4D9DD547" w14:textId="77777777" w:rsidR="00416146" w:rsidRPr="007857DE" w:rsidRDefault="00416146" w:rsidP="0047369C">
      <w:pPr>
        <w:rPr>
          <w:rFonts w:asciiTheme="majorHAnsi" w:hAnsiTheme="majorHAnsi"/>
        </w:rPr>
      </w:pPr>
      <w:r w:rsidRPr="007857DE">
        <w:rPr>
          <w:rFonts w:asciiTheme="majorHAnsi" w:hAnsiTheme="majorHAnsi"/>
          <w:b/>
        </w:rPr>
        <w:t>Uniform Solutions</w:t>
      </w:r>
    </w:p>
    <w:p w14:paraId="3B0BD6FD" w14:textId="77777777" w:rsidR="00416146" w:rsidRDefault="007857DE" w:rsidP="0047369C">
      <w:pPr>
        <w:rPr>
          <w:rFonts w:asciiTheme="majorHAnsi" w:hAnsiTheme="majorHAnsi"/>
        </w:rPr>
      </w:pPr>
      <w:r>
        <w:rPr>
          <w:rFonts w:asciiTheme="majorHAnsi" w:hAnsiTheme="majorHAnsi"/>
        </w:rPr>
        <w:t>Shop 2, 88 Sydney Street</w:t>
      </w:r>
    </w:p>
    <w:p w14:paraId="50438BB7" w14:textId="77777777" w:rsidR="007857DE" w:rsidRDefault="007857DE" w:rsidP="0047369C">
      <w:p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Mackay  QLD</w:t>
      </w:r>
      <w:proofErr w:type="gramEnd"/>
      <w:r>
        <w:rPr>
          <w:rFonts w:asciiTheme="majorHAnsi" w:hAnsiTheme="majorHAnsi"/>
        </w:rPr>
        <w:t xml:space="preserve">  4740</w:t>
      </w:r>
    </w:p>
    <w:p w14:paraId="4A53C339" w14:textId="77777777" w:rsidR="00416146" w:rsidRDefault="00416146" w:rsidP="0047369C">
      <w:pPr>
        <w:rPr>
          <w:rFonts w:asciiTheme="majorHAnsi" w:hAnsiTheme="majorHAnsi"/>
        </w:rPr>
      </w:pPr>
    </w:p>
    <w:p w14:paraId="0A753016" w14:textId="77777777" w:rsidR="00416146" w:rsidRPr="00416146" w:rsidRDefault="00416146" w:rsidP="0047369C">
      <w:pPr>
        <w:rPr>
          <w:rFonts w:asciiTheme="majorHAnsi" w:hAnsiTheme="majorHAnsi"/>
        </w:rPr>
      </w:pPr>
    </w:p>
    <w:sectPr w:rsidR="00416146" w:rsidRPr="00416146" w:rsidSect="006771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0ADBF" w14:textId="77777777" w:rsidR="001C78BD" w:rsidRDefault="001C78BD" w:rsidP="00155619">
      <w:r>
        <w:separator/>
      </w:r>
    </w:p>
  </w:endnote>
  <w:endnote w:type="continuationSeparator" w:id="0">
    <w:p w14:paraId="01BE34F3" w14:textId="77777777" w:rsidR="001C78BD" w:rsidRDefault="001C78BD" w:rsidP="00155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FE150" w14:textId="77777777" w:rsidR="001C78BD" w:rsidRDefault="001C78BD" w:rsidP="00155619">
      <w:r>
        <w:separator/>
      </w:r>
    </w:p>
  </w:footnote>
  <w:footnote w:type="continuationSeparator" w:id="0">
    <w:p w14:paraId="52F370F9" w14:textId="77777777" w:rsidR="001C78BD" w:rsidRDefault="001C78BD" w:rsidP="001556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116A5"/>
    <w:multiLevelType w:val="hybridMultilevel"/>
    <w:tmpl w:val="B6C89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66CCF"/>
    <w:multiLevelType w:val="hybridMultilevel"/>
    <w:tmpl w:val="305808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F3B38"/>
    <w:multiLevelType w:val="hybridMultilevel"/>
    <w:tmpl w:val="27C4081E"/>
    <w:lvl w:ilvl="0" w:tplc="FFFFFFFF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EF451D"/>
    <w:multiLevelType w:val="hybridMultilevel"/>
    <w:tmpl w:val="5BDA2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D5408"/>
    <w:multiLevelType w:val="hybridMultilevel"/>
    <w:tmpl w:val="DFBE300A"/>
    <w:lvl w:ilvl="0" w:tplc="FFFFFFFF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0193835">
    <w:abstractNumId w:val="3"/>
  </w:num>
  <w:num w:numId="2" w16cid:durableId="1045986953">
    <w:abstractNumId w:val="1"/>
  </w:num>
  <w:num w:numId="3" w16cid:durableId="477962982">
    <w:abstractNumId w:val="0"/>
  </w:num>
  <w:num w:numId="4" w16cid:durableId="68348265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4151905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10B"/>
    <w:rsid w:val="00074ADD"/>
    <w:rsid w:val="00155619"/>
    <w:rsid w:val="00195BC5"/>
    <w:rsid w:val="001C78BD"/>
    <w:rsid w:val="00377350"/>
    <w:rsid w:val="00416146"/>
    <w:rsid w:val="004378B8"/>
    <w:rsid w:val="0047369C"/>
    <w:rsid w:val="00496E48"/>
    <w:rsid w:val="004B3FBB"/>
    <w:rsid w:val="0053745F"/>
    <w:rsid w:val="006744A4"/>
    <w:rsid w:val="0067710B"/>
    <w:rsid w:val="006E65F4"/>
    <w:rsid w:val="007857DE"/>
    <w:rsid w:val="007C4786"/>
    <w:rsid w:val="00876862"/>
    <w:rsid w:val="00973E31"/>
    <w:rsid w:val="00A861FB"/>
    <w:rsid w:val="00B536BC"/>
    <w:rsid w:val="00BE256C"/>
    <w:rsid w:val="00C21D81"/>
    <w:rsid w:val="00D26F40"/>
    <w:rsid w:val="00DC7E3D"/>
    <w:rsid w:val="00EF2C46"/>
    <w:rsid w:val="00F35303"/>
    <w:rsid w:val="00F567AC"/>
    <w:rsid w:val="188FFAB4"/>
    <w:rsid w:val="27144B58"/>
    <w:rsid w:val="578AE5CE"/>
    <w:rsid w:val="5FE045B4"/>
    <w:rsid w:val="76E76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D638D4"/>
  <w14:defaultImageDpi w14:val="300"/>
  <w15:docId w15:val="{07D0C95C-1222-4B2F-B769-5567CB1DF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6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619"/>
  </w:style>
  <w:style w:type="paragraph" w:styleId="Footer">
    <w:name w:val="footer"/>
    <w:basedOn w:val="Normal"/>
    <w:link w:val="FooterChar"/>
    <w:uiPriority w:val="99"/>
    <w:unhideWhenUsed/>
    <w:rsid w:val="001556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619"/>
  </w:style>
  <w:style w:type="paragraph" w:styleId="BalloonText">
    <w:name w:val="Balloon Text"/>
    <w:basedOn w:val="Normal"/>
    <w:link w:val="BalloonTextChar"/>
    <w:uiPriority w:val="99"/>
    <w:semiHidden/>
    <w:unhideWhenUsed/>
    <w:rsid w:val="001556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61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F2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7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com.au/imgres?q=black+jogger+school+shoes&amp;start=405&amp;hl=en&amp;rlz=1R2ACAW_enAU373&amp;biw=1603&amp;bih=647&amp;tbm=isch&amp;tbnid=yvflCxybCUM7JM:&amp;imgrefurl=http://www.myvouchercodes.co.uk/compare/store/john-lewis/2952/69&amp;docid=0Blbf5O2O4AiUM&amp;imgurl=http://images.pricerunner.com/product/800x800/258188961/Start-rite-Turbine-Shoes-Black.jpg&amp;w=800&amp;h=800&amp;ei=Pw-GUJmQAbC4iAfD44G4Bw&amp;zoom=1&amp;iact=hc&amp;vpx=1331&amp;vpy=144&amp;dur=255&amp;hovh=225&amp;hovw=225&amp;tx=172&amp;ty=149&amp;sig=113688498064134405618&amp;page=13&amp;tbnh=142&amp;tbnw=142&amp;ndsp=34&amp;ved=1t:429,r:8,s:405,i:14" TargetMode="External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anca_hodges\AppData\Local\Microsoft\Windows\Temporary%20Internet%20Files\Content.Outlook\7MZDV3E2\St%20Josephs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9FD007AF80B40954ED0F1E4409474" ma:contentTypeVersion="18" ma:contentTypeDescription="Create a new document." ma:contentTypeScope="" ma:versionID="bb60b31bdd9371d5622563cbac454e44">
  <xsd:schema xmlns:xsd="http://www.w3.org/2001/XMLSchema" xmlns:xs="http://www.w3.org/2001/XMLSchema" xmlns:p="http://schemas.microsoft.com/office/2006/metadata/properties" xmlns:ns2="e66c8d73-3dc5-4ab1-a514-086a786a589a" xmlns:ns3="b0fc2568-293e-4944-a517-77c9e851ec12" targetNamespace="http://schemas.microsoft.com/office/2006/metadata/properties" ma:root="true" ma:fieldsID="62514cd19336226d835789ecde4ad9f2" ns2:_="" ns3:_="">
    <xsd:import namespace="e66c8d73-3dc5-4ab1-a514-086a786a589a"/>
    <xsd:import namespace="b0fc2568-293e-4944-a517-77c9e851ec1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c8d73-3dc5-4ab1-a514-086a786a58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98ee47-f705-4fa5-badd-3a244e209daf}" ma:internalName="TaxCatchAll" ma:showField="CatchAllData" ma:web="e66c8d73-3dc5-4ab1-a514-086a786a58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c2568-293e-4944-a517-77c9e851ec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0fe0f2-8aa8-411a-b169-2ad891c9db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6c8d73-3dc5-4ab1-a514-086a786a589a" xsi:nil="true"/>
    <lcf76f155ced4ddcb4097134ff3c332f xmlns="b0fc2568-293e-4944-a517-77c9e851ec1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06ACA7-7125-40A0-BCF2-240FF278A8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6c8d73-3dc5-4ab1-a514-086a786a589a"/>
    <ds:schemaRef ds:uri="b0fc2568-293e-4944-a517-77c9e851ec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AB1CF9-AA5C-4936-8C4C-587AB7519A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924926-58A6-41D7-A1C2-66149C370E29}">
  <ds:schemaRefs>
    <ds:schemaRef ds:uri="http://schemas.microsoft.com/office/2006/metadata/properties"/>
    <ds:schemaRef ds:uri="http://schemas.microsoft.com/office/infopath/2007/PartnerControls"/>
    <ds:schemaRef ds:uri="e66c8d73-3dc5-4ab1-a514-086a786a589a"/>
    <ds:schemaRef ds:uri="b0fc2568-293e-4944-a517-77c9e851ec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 Josephs letterhead</Template>
  <TotalTime>0</TotalTime>
  <Pages>3</Pages>
  <Words>366</Words>
  <Characters>2090</Characters>
  <Application>Microsoft Office Word</Application>
  <DocSecurity>0</DocSecurity>
  <Lines>17</Lines>
  <Paragraphs>4</Paragraphs>
  <ScaleCrop>false</ScaleCrop>
  <Company>BB Print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Bianca_Hodges</dc:creator>
  <cp:lastModifiedBy>Deborah Mallet</cp:lastModifiedBy>
  <cp:revision>2</cp:revision>
  <cp:lastPrinted>2015-04-02T02:39:00Z</cp:lastPrinted>
  <dcterms:created xsi:type="dcterms:W3CDTF">2025-01-30T03:28:00Z</dcterms:created>
  <dcterms:modified xsi:type="dcterms:W3CDTF">2025-01-30T03:28:00Z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0x0101007D59FD007AF80B40954ED0F1E4409474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